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2522"/>
        <w:gridCol w:w="1758"/>
        <w:gridCol w:w="2181"/>
      </w:tblGrid>
      <w:tr w:rsidR="009A39A1" w:rsidRPr="00846B76" w14:paraId="20FD1CDE" w14:textId="77777777" w:rsidTr="00472B4A">
        <w:tc>
          <w:tcPr>
            <w:tcW w:w="1421" w:type="pct"/>
            <w:vAlign w:val="bottom"/>
          </w:tcPr>
          <w:p w14:paraId="1519C485" w14:textId="77777777" w:rsidR="009A39A1" w:rsidRPr="00637200" w:rsidRDefault="009A39A1" w:rsidP="00472B4A">
            <w:pPr>
              <w:pStyle w:val="Wcicienormalne"/>
            </w:pPr>
            <w:r>
              <w:t>Nazwa kursu</w:t>
            </w:r>
          </w:p>
        </w:tc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1894D6B2" w14:textId="273CDD22" w:rsidR="009A39A1" w:rsidRPr="00846B76" w:rsidRDefault="009A39A1" w:rsidP="00472B4A">
            <w:permStart w:id="273489858" w:edGrp="everyone"/>
            <w:permEnd w:id="273489858"/>
          </w:p>
        </w:tc>
      </w:tr>
      <w:tr w:rsidR="000172E5" w:rsidRPr="00637200" w14:paraId="7A00C2FF" w14:textId="77777777" w:rsidTr="009A39A1">
        <w:tc>
          <w:tcPr>
            <w:tcW w:w="5000" w:type="pct"/>
            <w:gridSpan w:val="4"/>
            <w:shd w:val="solid" w:color="FFFFFF" w:themeColor="background1" w:fill="429EDE" w:themeFill="accent1" w:themeFillTint="99"/>
            <w:vAlign w:val="bottom"/>
          </w:tcPr>
          <w:p w14:paraId="29493EF3" w14:textId="77777777" w:rsidR="000172E5" w:rsidRPr="00637200" w:rsidRDefault="000172E5" w:rsidP="00637200">
            <w:pPr>
              <w:pStyle w:val="Nagwek1"/>
              <w:outlineLvl w:val="0"/>
            </w:pPr>
          </w:p>
        </w:tc>
      </w:tr>
      <w:tr w:rsidR="009A39A1" w:rsidRPr="00637200" w14:paraId="2BEC18E4" w14:textId="77777777" w:rsidTr="00AB7928">
        <w:tc>
          <w:tcPr>
            <w:tcW w:w="5000" w:type="pct"/>
            <w:gridSpan w:val="4"/>
            <w:shd w:val="clear" w:color="auto" w:fill="429EDE" w:themeFill="accent1" w:themeFillTint="99"/>
            <w:vAlign w:val="bottom"/>
          </w:tcPr>
          <w:p w14:paraId="0A459EDC" w14:textId="77777777" w:rsidR="009A39A1" w:rsidRDefault="009A39A1" w:rsidP="00637200">
            <w:pPr>
              <w:pStyle w:val="Nagwek1"/>
              <w:outlineLvl w:val="0"/>
            </w:pPr>
            <w:r>
              <w:t>Informacje podstawowe</w:t>
            </w:r>
          </w:p>
        </w:tc>
      </w:tr>
      <w:tr w:rsidR="000172E5" w:rsidRPr="00846B76" w14:paraId="084296DF" w14:textId="77777777" w:rsidTr="00AB7928">
        <w:sdt>
          <w:sdtPr>
            <w:id w:val="1621259925"/>
            <w:placeholder>
              <w:docPart w:val="B419B652492040B6AD3DC1CF82F523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1" w:type="pct"/>
                <w:vAlign w:val="bottom"/>
              </w:tcPr>
              <w:p w14:paraId="1B83BACC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27A1E107" w14:textId="77777777" w:rsidR="000172E5" w:rsidRPr="00846B76" w:rsidRDefault="000172E5" w:rsidP="00311D4F">
            <w:permStart w:id="469896666" w:edGrp="everyone"/>
            <w:permEnd w:id="469896666"/>
          </w:p>
        </w:tc>
      </w:tr>
      <w:tr w:rsidR="000172E5" w:rsidRPr="00846B76" w14:paraId="2A1CAACE" w14:textId="77777777" w:rsidTr="00AB7928">
        <w:sdt>
          <w:sdtPr>
            <w:id w:val="-1470592894"/>
            <w:placeholder>
              <w:docPart w:val="66FB82E7E6B044049977C830D29376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1" w:type="pct"/>
                <w:vAlign w:val="bottom"/>
              </w:tcPr>
              <w:p w14:paraId="7DA2ADDE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F51B14" w14:textId="77777777" w:rsidR="000172E5" w:rsidRPr="00846B76" w:rsidRDefault="000172E5" w:rsidP="00311D4F">
            <w:permStart w:id="1231239887" w:edGrp="everyone"/>
            <w:permEnd w:id="1231239887"/>
          </w:p>
        </w:tc>
        <w:bookmarkStart w:id="0" w:name="_GoBack"/>
        <w:bookmarkEnd w:id="0"/>
      </w:tr>
      <w:tr w:rsidR="000172E5" w:rsidRPr="00846B76" w14:paraId="3112D2A2" w14:textId="77777777" w:rsidTr="009A39A1">
        <w:tc>
          <w:tcPr>
            <w:tcW w:w="1421" w:type="pct"/>
            <w:vAlign w:val="bottom"/>
          </w:tcPr>
          <w:p w14:paraId="28D160D4" w14:textId="77777777" w:rsidR="000172E5" w:rsidRPr="00637200" w:rsidRDefault="00AB7928" w:rsidP="00637200">
            <w:pPr>
              <w:pStyle w:val="Wcicienormalne"/>
            </w:pPr>
            <w:r>
              <w:t>Data urodzenia</w:t>
            </w:r>
          </w:p>
        </w:tc>
        <w:tc>
          <w:tcPr>
            <w:tcW w:w="13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7C5D24" w14:textId="77777777" w:rsidR="000172E5" w:rsidRPr="00846B76" w:rsidRDefault="000172E5" w:rsidP="00311D4F">
            <w:permStart w:id="357771249" w:edGrp="everyone"/>
            <w:permEnd w:id="357771249"/>
          </w:p>
        </w:tc>
        <w:tc>
          <w:tcPr>
            <w:tcW w:w="974" w:type="pct"/>
            <w:tcBorders>
              <w:top w:val="single" w:sz="4" w:space="0" w:color="auto"/>
            </w:tcBorders>
            <w:vAlign w:val="bottom"/>
          </w:tcPr>
          <w:p w14:paraId="550DE36D" w14:textId="77777777" w:rsidR="000172E5" w:rsidRDefault="00AB7928" w:rsidP="00311D4F">
            <w:r>
              <w:t>Numer PWZ</w:t>
            </w:r>
          </w:p>
        </w:tc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DAB307" w14:textId="77777777" w:rsidR="000172E5" w:rsidRPr="00846B76" w:rsidRDefault="000172E5" w:rsidP="00311D4F">
            <w:permStart w:id="1500664999" w:edGrp="everyone"/>
            <w:permEnd w:id="1500664999"/>
          </w:p>
        </w:tc>
      </w:tr>
      <w:tr w:rsidR="000172E5" w:rsidRPr="00846B76" w14:paraId="3B5A9621" w14:textId="77777777" w:rsidTr="00AB7928">
        <w:tc>
          <w:tcPr>
            <w:tcW w:w="1421" w:type="pct"/>
            <w:vAlign w:val="bottom"/>
          </w:tcPr>
          <w:p w14:paraId="3A276872" w14:textId="77777777" w:rsidR="000172E5" w:rsidRPr="00637200" w:rsidRDefault="00AB7928" w:rsidP="00637200">
            <w:pPr>
              <w:pStyle w:val="Wcicienormalne"/>
            </w:pPr>
            <w:r>
              <w:t>Nr telefonu</w:t>
            </w:r>
          </w:p>
        </w:tc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14DE9DDB" w14:textId="77777777" w:rsidR="000172E5" w:rsidRPr="00846B76" w:rsidRDefault="000172E5" w:rsidP="00311D4F">
            <w:permStart w:id="407579397" w:edGrp="everyone"/>
            <w:permEnd w:id="407579397"/>
          </w:p>
        </w:tc>
      </w:tr>
      <w:tr w:rsidR="00AB7928" w:rsidRPr="00846B76" w14:paraId="1F85DFAD" w14:textId="77777777" w:rsidTr="00AB7928">
        <w:sdt>
          <w:sdtPr>
            <w:id w:val="-417639692"/>
            <w:placeholder>
              <w:docPart w:val="B97833E04C744A8FADD7C34FF4DBB4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1" w:type="pct"/>
                <w:vAlign w:val="bottom"/>
              </w:tcPr>
              <w:p w14:paraId="1D3E32FA" w14:textId="77777777" w:rsidR="00AB7928" w:rsidRPr="00637200" w:rsidRDefault="00AB7928" w:rsidP="00472B4A">
                <w:pPr>
                  <w:pStyle w:val="Wcicienormalne"/>
                </w:pPr>
                <w:r w:rsidRPr="00637200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76366321" w14:textId="77777777" w:rsidR="00AB7928" w:rsidRPr="00846B76" w:rsidRDefault="00AB7928" w:rsidP="00472B4A">
            <w:permStart w:id="1444227386" w:edGrp="everyone"/>
            <w:permEnd w:id="1444227386"/>
          </w:p>
        </w:tc>
      </w:tr>
      <w:tr w:rsidR="00AB7928" w:rsidRPr="00846B76" w14:paraId="6E8047F4" w14:textId="77777777" w:rsidTr="00AB7928">
        <w:tc>
          <w:tcPr>
            <w:tcW w:w="1421" w:type="pct"/>
            <w:vAlign w:val="bottom"/>
          </w:tcPr>
          <w:p w14:paraId="6DE2BEE5" w14:textId="77777777" w:rsidR="00AB7928" w:rsidRPr="00637200" w:rsidRDefault="00AB7928" w:rsidP="00472B4A">
            <w:pPr>
              <w:pStyle w:val="Wcicienormalne"/>
            </w:pPr>
            <w:r>
              <w:t>Wykształcenie</w:t>
            </w:r>
          </w:p>
        </w:tc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2EC2493C" w14:textId="14548A79" w:rsidR="00AB7928" w:rsidRPr="00846B76" w:rsidRDefault="00AB7928" w:rsidP="00472B4A">
            <w:permStart w:id="1511274775" w:edGrp="everyone"/>
            <w:permEnd w:id="1511274775"/>
          </w:p>
        </w:tc>
      </w:tr>
      <w:tr w:rsidR="000172E5" w:rsidRPr="00846B76" w14:paraId="45B4762E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A554E9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16A26B5" w14:textId="77777777" w:rsidTr="00AB7928">
        <w:tc>
          <w:tcPr>
            <w:tcW w:w="5000" w:type="pct"/>
            <w:gridSpan w:val="4"/>
            <w:shd w:val="clear" w:color="auto" w:fill="4FA6E0" w:themeFill="accent2" w:themeFillTint="80"/>
            <w:vAlign w:val="bottom"/>
          </w:tcPr>
          <w:p w14:paraId="3726AA90" w14:textId="77777777" w:rsidR="000172E5" w:rsidRPr="00846B76" w:rsidRDefault="00AB7928" w:rsidP="00637200">
            <w:pPr>
              <w:pStyle w:val="Nagwek1"/>
              <w:outlineLvl w:val="0"/>
            </w:pPr>
            <w:r>
              <w:t>Faktura VAT</w:t>
            </w:r>
          </w:p>
        </w:tc>
      </w:tr>
      <w:tr w:rsidR="000172E5" w:rsidRPr="00846B76" w14:paraId="17742AD1" w14:textId="77777777" w:rsidTr="00AB7928">
        <w:tc>
          <w:tcPr>
            <w:tcW w:w="1421" w:type="pct"/>
            <w:vAlign w:val="bottom"/>
          </w:tcPr>
          <w:p w14:paraId="405BEA23" w14:textId="77777777" w:rsidR="000172E5" w:rsidRPr="00846B76" w:rsidRDefault="00AB7928" w:rsidP="00311D4F">
            <w:pPr>
              <w:pStyle w:val="Wcicienormalne"/>
            </w:pPr>
            <w:r>
              <w:t xml:space="preserve">Nazwa </w:t>
            </w:r>
          </w:p>
        </w:tc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21320846" w14:textId="77777777" w:rsidR="000172E5" w:rsidRPr="00846B76" w:rsidRDefault="000172E5" w:rsidP="00311D4F">
            <w:permStart w:id="1298923691" w:edGrp="everyone"/>
            <w:permEnd w:id="1298923691"/>
          </w:p>
        </w:tc>
      </w:tr>
      <w:tr w:rsidR="000172E5" w:rsidRPr="00846B76" w14:paraId="7A5DD897" w14:textId="77777777" w:rsidTr="00AB7928">
        <w:tc>
          <w:tcPr>
            <w:tcW w:w="1421" w:type="pct"/>
            <w:vAlign w:val="bottom"/>
          </w:tcPr>
          <w:p w14:paraId="5E9B4F0B" w14:textId="77777777" w:rsidR="000172E5" w:rsidRPr="00846B76" w:rsidRDefault="00AB7928" w:rsidP="00311D4F">
            <w:pPr>
              <w:pStyle w:val="Wcicienormalne"/>
            </w:pPr>
            <w:r>
              <w:t>NIP</w:t>
            </w:r>
          </w:p>
        </w:tc>
        <w:tc>
          <w:tcPr>
            <w:tcW w:w="35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343EE7" w14:textId="77777777" w:rsidR="000172E5" w:rsidRPr="00846B76" w:rsidRDefault="000172E5" w:rsidP="00311D4F">
            <w:permStart w:id="2051504158" w:edGrp="everyone"/>
            <w:permEnd w:id="2051504158"/>
          </w:p>
        </w:tc>
      </w:tr>
      <w:tr w:rsidR="000172E5" w:rsidRPr="00846B76" w14:paraId="03531BA3" w14:textId="77777777" w:rsidTr="00AB7928">
        <w:tc>
          <w:tcPr>
            <w:tcW w:w="1421" w:type="pct"/>
            <w:vAlign w:val="bottom"/>
          </w:tcPr>
          <w:p w14:paraId="7D4B0D4A" w14:textId="77777777" w:rsidR="000172E5" w:rsidRPr="00846B76" w:rsidRDefault="00AB7928" w:rsidP="00311D4F">
            <w:pPr>
              <w:pStyle w:val="Wcicienormalne"/>
            </w:pPr>
            <w:r>
              <w:t>Adres</w:t>
            </w:r>
          </w:p>
        </w:tc>
        <w:tc>
          <w:tcPr>
            <w:tcW w:w="3579" w:type="pct"/>
            <w:gridSpan w:val="3"/>
            <w:tcBorders>
              <w:bottom w:val="single" w:sz="4" w:space="0" w:color="auto"/>
            </w:tcBorders>
            <w:vAlign w:val="bottom"/>
          </w:tcPr>
          <w:p w14:paraId="4349DA93" w14:textId="77777777" w:rsidR="000172E5" w:rsidRPr="00846B76" w:rsidRDefault="000172E5" w:rsidP="00311D4F">
            <w:permStart w:id="276973606" w:edGrp="everyone"/>
            <w:permEnd w:id="276973606"/>
          </w:p>
        </w:tc>
      </w:tr>
      <w:tr w:rsidR="000172E5" w:rsidRPr="00846B76" w14:paraId="03523987" w14:textId="77777777" w:rsidTr="00AB7928">
        <w:tc>
          <w:tcPr>
            <w:tcW w:w="1421" w:type="pct"/>
            <w:vAlign w:val="bottom"/>
          </w:tcPr>
          <w:p w14:paraId="2657F4B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79" w:type="pct"/>
            <w:gridSpan w:val="3"/>
            <w:vAlign w:val="bottom"/>
          </w:tcPr>
          <w:p w14:paraId="1753C25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0475A7F2" w14:textId="77777777" w:rsidR="009A39A1" w:rsidRDefault="009A39A1" w:rsidP="00637200"/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7"/>
        <w:gridCol w:w="2111"/>
        <w:gridCol w:w="1472"/>
        <w:gridCol w:w="1471"/>
        <w:gridCol w:w="1825"/>
      </w:tblGrid>
      <w:tr w:rsidR="009A39A1" w:rsidRPr="00846B76" w14:paraId="60850ED8" w14:textId="77777777" w:rsidTr="009A39A1">
        <w:tc>
          <w:tcPr>
            <w:tcW w:w="1189" w:type="pct"/>
            <w:vAlign w:val="bottom"/>
          </w:tcPr>
          <w:p w14:paraId="30B88F5D" w14:textId="77777777" w:rsidR="009A39A1" w:rsidRPr="00637200" w:rsidRDefault="009A39A1" w:rsidP="00472B4A">
            <w:pPr>
              <w:pStyle w:val="Wcicienormalne"/>
            </w:pPr>
            <w:r>
              <w:t xml:space="preserve">Data </w:t>
            </w:r>
          </w:p>
        </w:tc>
        <w:tc>
          <w:tcPr>
            <w:tcW w:w="11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609FD8" w14:textId="77777777" w:rsidR="009A39A1" w:rsidRPr="00846B76" w:rsidRDefault="009A39A1" w:rsidP="00472B4A">
            <w:permStart w:id="670892589" w:edGrp="everyone"/>
            <w:permEnd w:id="670892589"/>
          </w:p>
        </w:tc>
        <w:tc>
          <w:tcPr>
            <w:tcW w:w="815" w:type="pct"/>
            <w:tcBorders>
              <w:top w:val="single" w:sz="4" w:space="0" w:color="auto"/>
            </w:tcBorders>
          </w:tcPr>
          <w:p w14:paraId="1CE0ED7C" w14:textId="77777777" w:rsidR="009A39A1" w:rsidRDefault="009A39A1" w:rsidP="00472B4A"/>
        </w:tc>
        <w:tc>
          <w:tcPr>
            <w:tcW w:w="815" w:type="pct"/>
            <w:tcBorders>
              <w:top w:val="single" w:sz="4" w:space="0" w:color="auto"/>
            </w:tcBorders>
            <w:vAlign w:val="bottom"/>
          </w:tcPr>
          <w:p w14:paraId="7C037F3A" w14:textId="77777777" w:rsidR="009A39A1" w:rsidRDefault="009A39A1" w:rsidP="00472B4A">
            <w:r>
              <w:t>Podpis uczestnika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34E013" w14:textId="77777777" w:rsidR="009A39A1" w:rsidRPr="00846B76" w:rsidRDefault="009A39A1" w:rsidP="00472B4A">
            <w:permStart w:id="259411159" w:edGrp="everyone"/>
            <w:permEnd w:id="259411159"/>
          </w:p>
        </w:tc>
      </w:tr>
    </w:tbl>
    <w:p w14:paraId="6B975B6B" w14:textId="77777777" w:rsidR="009A39A1" w:rsidRPr="0006568A" w:rsidRDefault="009A39A1" w:rsidP="009A39A1"/>
    <w:sectPr w:rsidR="009A39A1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784F8" w14:textId="77777777" w:rsidR="00AB7928" w:rsidRDefault="00AB7928" w:rsidP="000172E5">
      <w:pPr>
        <w:spacing w:after="0" w:line="240" w:lineRule="auto"/>
      </w:pPr>
      <w:r>
        <w:separator/>
      </w:r>
    </w:p>
  </w:endnote>
  <w:endnote w:type="continuationSeparator" w:id="0">
    <w:p w14:paraId="45217356" w14:textId="77777777" w:rsidR="00AB7928" w:rsidRDefault="00AB792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7DF48C-4669-4961-9B28-300D46B355A1}"/>
    <w:embedBold r:id="rId2" w:fontKey="{D066C5DF-1B89-4CE5-8057-DF4EA77E7B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8E2BF1B-A74D-4801-96C0-1C18F84819C4}"/>
    <w:embedBold r:id="rId4" w:fontKey="{D5F2A708-B58F-4FC1-A021-C86DC8E034B4}"/>
    <w:embedItalic r:id="rId5" w:fontKey="{22F91A9F-D92A-4960-BD9B-A4081BF87E0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3265372-E4D8-4CB8-B3AA-2950D61765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0FEB777-6F4C-4C5D-AB3D-B5452A1A8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FFBD2" w14:textId="77777777" w:rsidR="006145D8" w:rsidRDefault="009A39A1" w:rsidP="00637200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4B51463" wp14:editId="21DBDDB4">
          <wp:simplePos x="0" y="0"/>
          <wp:positionH relativeFrom="page">
            <wp:align>left</wp:align>
          </wp:positionH>
          <wp:positionV relativeFrom="paragraph">
            <wp:posOffset>179705</wp:posOffset>
          </wp:positionV>
          <wp:extent cx="7571740" cy="1524000"/>
          <wp:effectExtent l="0" t="0" r="0" b="0"/>
          <wp:wrapTight wrapText="bothSides">
            <wp:wrapPolygon edited="0">
              <wp:start x="0" y="0"/>
              <wp:lineTo x="0" y="21330"/>
              <wp:lineTo x="21520" y="21330"/>
              <wp:lineTo x="21520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5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AD4FDAA" wp14:editId="281409DF">
          <wp:simplePos x="0" y="0"/>
          <wp:positionH relativeFrom="column">
            <wp:posOffset>0</wp:posOffset>
          </wp:positionH>
          <wp:positionV relativeFrom="paragraph">
            <wp:posOffset>9107805</wp:posOffset>
          </wp:positionV>
          <wp:extent cx="5731510" cy="1134110"/>
          <wp:effectExtent l="0" t="0" r="2540" b="8890"/>
          <wp:wrapNone/>
          <wp:docPr id="2" name="Obraz 2" descr="paper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r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B07BE" w14:textId="77777777" w:rsidR="00AB7928" w:rsidRDefault="00AB7928" w:rsidP="000172E5">
      <w:pPr>
        <w:spacing w:after="0" w:line="240" w:lineRule="auto"/>
      </w:pPr>
      <w:r>
        <w:separator/>
      </w:r>
    </w:p>
  </w:footnote>
  <w:footnote w:type="continuationSeparator" w:id="0">
    <w:p w14:paraId="259A2E80" w14:textId="77777777" w:rsidR="00AB7928" w:rsidRDefault="00AB792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5"/>
      <w:gridCol w:w="7681"/>
    </w:tblGrid>
    <w:tr w:rsidR="00B337A2" w:rsidRPr="00637200" w14:paraId="5E8434C4" w14:textId="77777777" w:rsidTr="00384B05">
      <w:trPr>
        <w:trHeight w:val="990"/>
      </w:trPr>
      <w:tc>
        <w:tcPr>
          <w:tcW w:w="1350" w:type="dxa"/>
          <w:vAlign w:val="center"/>
        </w:tcPr>
        <w:p w14:paraId="0B73ED60" w14:textId="77777777" w:rsidR="00B337A2" w:rsidRPr="00AB7928" w:rsidRDefault="00B84798" w:rsidP="00637200">
          <w:pPr>
            <w:pStyle w:val="Nagwek"/>
            <w:rPr>
              <w:color w:val="429EDE" w:themeColor="accent1" w:themeTint="99"/>
            </w:rPr>
          </w:pPr>
          <w:r>
            <w:rPr>
              <w:noProof/>
            </w:rPr>
            <w:drawing>
              <wp:inline distT="0" distB="0" distL="0" distR="0" wp14:anchorId="73BF8352" wp14:editId="151DD65B">
                <wp:extent cx="666750" cy="666750"/>
                <wp:effectExtent l="0" t="0" r="0" b="0"/>
                <wp:docPr id="8" name="Obraz 8" descr="16831937_755229287976885_8563093713328361640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6831937_755229287976885_8563093713328361640_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966241C" w14:textId="77777777" w:rsidR="00B337A2" w:rsidRPr="00AB7928" w:rsidRDefault="00AB7928" w:rsidP="009A39A1">
          <w:pPr>
            <w:pStyle w:val="Nagwek"/>
            <w:jc w:val="center"/>
            <w:rPr>
              <w:color w:val="auto"/>
            </w:rPr>
          </w:pPr>
          <w:r w:rsidRPr="00AB7928">
            <w:rPr>
              <w:color w:val="auto"/>
            </w:rPr>
            <w:t xml:space="preserve">Formularz </w:t>
          </w:r>
          <w:r w:rsidR="00B84798">
            <w:rPr>
              <w:color w:val="auto"/>
            </w:rPr>
            <w:t>zgłoszeniowy</w:t>
          </w:r>
        </w:p>
      </w:tc>
    </w:tr>
  </w:tbl>
  <w:p w14:paraId="10E920F1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enforcement="1" w:cryptProviderType="rsaAES" w:cryptAlgorithmClass="hash" w:cryptAlgorithmType="typeAny" w:cryptAlgorithmSid="14" w:cryptSpinCount="100000" w:hash="7ONAdJ4dXCwq15C3xV+JJXmCEYoCqjtLI/LslfIu2vFcgwuefWcAPpqAwC78gCrTuo6ywOez+x9xykTP9Y9wZw==" w:salt="Iau6qy3+EQEJzJAYO3jM+w==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28"/>
    <w:rsid w:val="000172E5"/>
    <w:rsid w:val="00052382"/>
    <w:rsid w:val="0006568A"/>
    <w:rsid w:val="00076F0F"/>
    <w:rsid w:val="00084253"/>
    <w:rsid w:val="000D1F49"/>
    <w:rsid w:val="001727CA"/>
    <w:rsid w:val="001800AB"/>
    <w:rsid w:val="002C162C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57134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512C6"/>
    <w:rsid w:val="0098597D"/>
    <w:rsid w:val="009A39A1"/>
    <w:rsid w:val="009B6CD2"/>
    <w:rsid w:val="009F619A"/>
    <w:rsid w:val="009F6DDE"/>
    <w:rsid w:val="00A370A8"/>
    <w:rsid w:val="00AB7928"/>
    <w:rsid w:val="00B337A2"/>
    <w:rsid w:val="00B84798"/>
    <w:rsid w:val="00BB0FA0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660E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usy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19B652492040B6AD3DC1CF82F523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B5435-3429-416B-B235-AE4477E95BA0}"/>
      </w:docPartPr>
      <w:docPartBody>
        <w:p w:rsidR="006939B0" w:rsidRDefault="00BD0C06">
          <w:pPr>
            <w:pStyle w:val="B419B652492040B6AD3DC1CF82F52321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6FB82E7E6B044049977C830D29376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E5D452-D078-4574-A01E-D8DAD07356F1}"/>
      </w:docPartPr>
      <w:docPartBody>
        <w:p w:rsidR="006939B0" w:rsidRDefault="00BD0C06">
          <w:pPr>
            <w:pStyle w:val="66FB82E7E6B044049977C830D2937672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B97833E04C744A8FADD7C34FF4DBB4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509F0A-5DA4-4E0D-948E-EBCC6E300D2F}"/>
      </w:docPartPr>
      <w:docPartBody>
        <w:p w:rsidR="006939B0" w:rsidRDefault="00BD0C06" w:rsidP="00BD0C06">
          <w:pPr>
            <w:pStyle w:val="B97833E04C744A8FADD7C34FF4DBB48B"/>
          </w:pPr>
          <w:r w:rsidRPr="00637200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06"/>
    <w:rsid w:val="006939B0"/>
    <w:rsid w:val="00BD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A7517F8F95354B0EBA6118768002BAC1">
    <w:name w:val="A7517F8F95354B0EBA6118768002BAC1"/>
  </w:style>
  <w:style w:type="paragraph" w:customStyle="1" w:styleId="B419B652492040B6AD3DC1CF82F52321">
    <w:name w:val="B419B652492040B6AD3DC1CF82F52321"/>
  </w:style>
  <w:style w:type="paragraph" w:customStyle="1" w:styleId="66FB82E7E6B044049977C830D2937672">
    <w:name w:val="66FB82E7E6B044049977C830D2937672"/>
  </w:style>
  <w:style w:type="paragraph" w:customStyle="1" w:styleId="3EE876EF764B4B009DCF751EC8F73E1D">
    <w:name w:val="3EE876EF764B4B009DCF751EC8F73E1D"/>
  </w:style>
  <w:style w:type="paragraph" w:customStyle="1" w:styleId="4FCA17B62C4A43209E53B7F12DF6CECB">
    <w:name w:val="4FCA17B62C4A43209E53B7F12DF6CECB"/>
  </w:style>
  <w:style w:type="paragraph" w:customStyle="1" w:styleId="EEC366440B284573B63BA750C06BFA2C">
    <w:name w:val="EEC366440B284573B63BA750C06BFA2C"/>
  </w:style>
  <w:style w:type="paragraph" w:customStyle="1" w:styleId="2AD8F4B7A15D4CF2A57F9FF6B5B02D2F">
    <w:name w:val="2AD8F4B7A15D4CF2A57F9FF6B5B02D2F"/>
  </w:style>
  <w:style w:type="paragraph" w:customStyle="1" w:styleId="173E912D13F44632A6191322C2513E08">
    <w:name w:val="173E912D13F44632A6191322C2513E08"/>
  </w:style>
  <w:style w:type="paragraph" w:customStyle="1" w:styleId="5A4EF0314478453CB4E651924E617DC9">
    <w:name w:val="5A4EF0314478453CB4E651924E617DC9"/>
  </w:style>
  <w:style w:type="paragraph" w:customStyle="1" w:styleId="35CDBDB205474654B5C33DA2AB46C161">
    <w:name w:val="35CDBDB205474654B5C33DA2AB46C161"/>
  </w:style>
  <w:style w:type="paragraph" w:customStyle="1" w:styleId="4CAE4FA08DB940568845AB1031B88E3C">
    <w:name w:val="4CAE4FA08DB940568845AB1031B88E3C"/>
  </w:style>
  <w:style w:type="paragraph" w:customStyle="1" w:styleId="E70892F8AE8B41668B5FBA9ACB3B9CD3">
    <w:name w:val="E70892F8AE8B41668B5FBA9ACB3B9CD3"/>
  </w:style>
  <w:style w:type="paragraph" w:customStyle="1" w:styleId="6FD727F79B284D2A870561940ADC5D7F">
    <w:name w:val="6FD727F79B284D2A870561940ADC5D7F"/>
  </w:style>
  <w:style w:type="paragraph" w:customStyle="1" w:styleId="B97833E04C744A8FADD7C34FF4DBB48B">
    <w:name w:val="B97833E04C744A8FADD7C34FF4DBB48B"/>
    <w:rsid w:val="00BD0C06"/>
  </w:style>
  <w:style w:type="paragraph" w:customStyle="1" w:styleId="3C914ECF9F1F449F836CC0889DAD2A2D">
    <w:name w:val="3C914ECF9F1F449F836CC0889DAD2A2D"/>
    <w:rsid w:val="00BD0C06"/>
  </w:style>
  <w:style w:type="paragraph" w:customStyle="1" w:styleId="3C52F245AA4446339492E959B5B1630C">
    <w:name w:val="3C52F245AA4446339492E959B5B1630C"/>
    <w:rsid w:val="00BD0C06"/>
  </w:style>
  <w:style w:type="paragraph" w:customStyle="1" w:styleId="3BAFB4F76A6D4AECBC63BB81E87AEEFD">
    <w:name w:val="3BAFB4F76A6D4AECBC63BB81E87AEEFD"/>
    <w:rsid w:val="00BD0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71af3243-3dd4-4a8d-8c0d-dd76da1f02a5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16c05727-aa75-4e4a-9b5f-8a80a1165891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4B5A6E2-53A3-4650-933F-D7A1268E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29</Words>
  <Characters>178</Characters>
  <Application>Microsoft Office Word</Application>
  <DocSecurity>8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2019-11-19T08:24:00Z</dcterms:created>
  <dcterms:modified xsi:type="dcterms:W3CDTF">2019-11-19T08:55:00Z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